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2026/08-51635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12.08.2026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Rahmenvertrag Sanitär Campus Teltow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Sanitärarbeiten auf dem Campus in Teltow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